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B78" w:rsidRDefault="008F5B78" w:rsidP="00E64288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</w:rPr>
      </w:pPr>
      <w:r w:rsidRPr="00F67764">
        <w:rPr>
          <w:b/>
          <w:bCs/>
          <w:color w:val="000000"/>
          <w:sz w:val="32"/>
          <w:szCs w:val="32"/>
        </w:rPr>
        <w:t xml:space="preserve">МОУ Парфеньевская ООШ Дошкольная группа </w:t>
      </w:r>
    </w:p>
    <w:p w:rsidR="008F5B78" w:rsidRDefault="008F5B78" w:rsidP="00E64288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</w:rPr>
      </w:pPr>
    </w:p>
    <w:p w:rsidR="008F5B78" w:rsidRDefault="008F5B78" w:rsidP="00E64288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</w:rPr>
      </w:pPr>
    </w:p>
    <w:p w:rsidR="008F5B78" w:rsidRDefault="008F5B78" w:rsidP="00E64288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</w:rPr>
      </w:pPr>
    </w:p>
    <w:p w:rsidR="008F5B78" w:rsidRDefault="008F5B78" w:rsidP="00E64288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</w:rPr>
      </w:pPr>
    </w:p>
    <w:p w:rsidR="008F5B78" w:rsidRDefault="008F5B78" w:rsidP="00E64288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</w:rPr>
      </w:pPr>
    </w:p>
    <w:p w:rsidR="008F5B78" w:rsidRDefault="008F5B78" w:rsidP="00E64288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</w:rPr>
      </w:pPr>
    </w:p>
    <w:p w:rsidR="008F5B78" w:rsidRDefault="008F5B78" w:rsidP="00E64288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</w:rPr>
      </w:pPr>
    </w:p>
    <w:p w:rsidR="008F5B78" w:rsidRPr="00F67764" w:rsidRDefault="008F5B78" w:rsidP="00E64288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32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27"/>
          <w:szCs w:val="27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56"/>
          <w:szCs w:val="56"/>
        </w:rPr>
      </w:pPr>
      <w:r w:rsidRPr="00F67764">
        <w:rPr>
          <w:b/>
          <w:bCs/>
          <w:color w:val="000000"/>
          <w:sz w:val="56"/>
          <w:szCs w:val="56"/>
        </w:rPr>
        <w:t>Конспект экскурсии в</w:t>
      </w: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56"/>
          <w:szCs w:val="56"/>
        </w:rPr>
      </w:pPr>
      <w:r w:rsidRPr="00F67764">
        <w:rPr>
          <w:b/>
          <w:bCs/>
          <w:color w:val="000000"/>
          <w:sz w:val="56"/>
          <w:szCs w:val="56"/>
        </w:rPr>
        <w:t>Музей Игрушки</w:t>
      </w:r>
    </w:p>
    <w:p w:rsidR="008F5B78" w:rsidRPr="00F67764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56"/>
          <w:szCs w:val="56"/>
        </w:rPr>
      </w:pPr>
      <w:r w:rsidRPr="00F67764">
        <w:rPr>
          <w:b/>
          <w:bCs/>
          <w:color w:val="000000"/>
          <w:sz w:val="56"/>
          <w:szCs w:val="56"/>
        </w:rPr>
        <w:t>в деревне Поляна</w:t>
      </w:r>
    </w:p>
    <w:p w:rsidR="008F5B78" w:rsidRDefault="008F5B78" w:rsidP="007A09DB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</w:p>
    <w:p w:rsidR="008F5B78" w:rsidRDefault="008F5B78" w:rsidP="00AA415B">
      <w:pPr>
        <w:pStyle w:val="NormalWeb"/>
        <w:shd w:val="clear" w:color="auto" w:fill="FFFFFF"/>
        <w:spacing w:before="0" w:beforeAutospacing="0" w:after="0" w:afterAutospacing="0" w:line="317" w:lineRule="atLeast"/>
        <w:jc w:val="right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Разновозрастная группа </w:t>
      </w: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</w:p>
    <w:p w:rsidR="008F5B78" w:rsidRPr="00E6428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                                                                                   </w:t>
      </w:r>
      <w:r w:rsidRPr="00E64288">
        <w:rPr>
          <w:bCs/>
          <w:color w:val="000000"/>
          <w:sz w:val="27"/>
          <w:szCs w:val="27"/>
        </w:rPr>
        <w:t xml:space="preserve">Воспитатель Александрова Л.А. </w:t>
      </w:r>
    </w:p>
    <w:p w:rsidR="008F5B78" w:rsidRDefault="008F5B78" w:rsidP="00F67764">
      <w:pPr>
        <w:pStyle w:val="NormalWeb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i/>
          <w:iCs/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обогатить представление детей о родном селе и его достопримечательностях.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Расширить представления детей о разных игрушках.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111111"/>
          <w:sz w:val="27"/>
          <w:szCs w:val="27"/>
        </w:rPr>
        <w:t>Задачи: </w:t>
      </w:r>
    </w:p>
    <w:p w:rsidR="008F5B78" w:rsidRDefault="008F5B78" w:rsidP="00A56CD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Сформировать представления детей о  музее Игрушек </w:t>
      </w:r>
    </w:p>
    <w:p w:rsidR="008F5B78" w:rsidRDefault="008F5B78" w:rsidP="00A56CD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Сформировать представления у  дошкольников о культуре народа, его творчестве, традициях, развлечениях, играх и игрушках</w:t>
      </w:r>
    </w:p>
    <w:p w:rsidR="008F5B78" w:rsidRDefault="008F5B78" w:rsidP="00A56CD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Вызвать интерес к жизни родного города и страны;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00"/>
          <w:sz w:val="27"/>
          <w:szCs w:val="27"/>
        </w:rPr>
        <w:t>Вид экскурсии:</w:t>
      </w:r>
    </w:p>
    <w:p w:rsidR="008F5B78" w:rsidRPr="007A09DB" w:rsidRDefault="008F5B78" w:rsidP="00A56CD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3"/>
          <w:szCs w:val="23"/>
        </w:rPr>
      </w:pPr>
      <w:r w:rsidRPr="007A09DB">
        <w:rPr>
          <w:color w:val="000000"/>
          <w:sz w:val="27"/>
          <w:szCs w:val="27"/>
        </w:rPr>
        <w:t>По содержанию – тематическая</w:t>
      </w:r>
    </w:p>
    <w:p w:rsidR="008F5B78" w:rsidRPr="007A09DB" w:rsidRDefault="008F5B78" w:rsidP="00A56CD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3"/>
          <w:szCs w:val="23"/>
        </w:rPr>
      </w:pPr>
      <w:r w:rsidRPr="007A09DB">
        <w:rPr>
          <w:color w:val="000000"/>
          <w:sz w:val="27"/>
          <w:szCs w:val="27"/>
        </w:rPr>
        <w:t>По составу участников - фронтальная;</w:t>
      </w:r>
    </w:p>
    <w:p w:rsidR="008F5B78" w:rsidRDefault="008F5B78" w:rsidP="00A56CD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По месту проведения - музейная;</w:t>
      </w:r>
    </w:p>
    <w:p w:rsidR="008F5B78" w:rsidRDefault="008F5B78" w:rsidP="00A56CD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По способу передвижения - комбинированная;</w:t>
      </w:r>
    </w:p>
    <w:p w:rsidR="008F5B78" w:rsidRDefault="008F5B78" w:rsidP="00A56CD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По форме проведения – обычная экскурсия.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00"/>
          <w:sz w:val="27"/>
          <w:szCs w:val="27"/>
        </w:rPr>
        <w:t>Предварительная работа: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Рассматривание фотографий родного города и его основателей, картин с изображением предметов крестьянского быта, </w:t>
      </w:r>
      <w:r>
        <w:rPr>
          <w:color w:val="111111"/>
          <w:sz w:val="27"/>
          <w:szCs w:val="27"/>
        </w:rPr>
        <w:t>чтение русских народных сказок, произведений зарубежных писателей</w:t>
      </w:r>
      <w:r>
        <w:rPr>
          <w:color w:val="000000"/>
          <w:sz w:val="27"/>
          <w:szCs w:val="27"/>
        </w:rPr>
        <w:t>, отгадывание загадок, беседа о любимых игрушках.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00"/>
          <w:sz w:val="27"/>
          <w:szCs w:val="27"/>
        </w:rPr>
        <w:t>Предварительная беседа: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Ребята, с каким музеем  мы познакомились в процессе предыдущей экскурсии?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Какие достопримечательности вы видели в процессе прошлой экскурсии?(Церковь Рождества Христова)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И сегодня, ребята, мы отправимся в музей Игрушек, который находится в деревне Поляна.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00"/>
          <w:sz w:val="27"/>
          <w:szCs w:val="27"/>
        </w:rPr>
        <w:t>Ход экскурсии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00"/>
          <w:sz w:val="27"/>
          <w:szCs w:val="27"/>
        </w:rPr>
        <w:t>Вводная часть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Сегодня мы отправимся в таинственный мир игрушек. Ребята, мы с вами пришли в дом Игрушки. Данный музей находится по адресу деревня Поляна, где нас встречает смотритель и создатель этого деревенского дома Белов А.И.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4666CF">
        <w:rPr>
          <w:noProof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style="width:283.5pt;height:213pt;visibility:visible">
            <v:imagedata r:id="rId5" o:title=""/>
          </v:shape>
        </w:pic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 w:rsidRPr="004666CF">
        <w:rPr>
          <w:rFonts w:ascii="Arial" w:hAnsi="Arial" w:cs="Arial"/>
          <w:noProof/>
          <w:color w:val="000000"/>
          <w:sz w:val="23"/>
          <w:szCs w:val="23"/>
        </w:rPr>
        <w:pict>
          <v:shape id="Рисунок 1" o:spid="_x0000_i1026" type="#_x0000_t75" style="width:234.75pt;height:279pt;visibility:visible">
            <v:imagedata r:id="rId6" o:title="" croptop="7169f"/>
          </v:shape>
        </w:pic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00"/>
          <w:sz w:val="27"/>
          <w:szCs w:val="27"/>
        </w:rPr>
        <w:t>Основная часть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Мероприятие проводится по плану экскурсовода –  Белова А.И. 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 w:rsidRPr="004666CF">
        <w:rPr>
          <w:rFonts w:ascii="Arial" w:hAnsi="Arial" w:cs="Arial"/>
          <w:noProof/>
          <w:color w:val="000000"/>
          <w:sz w:val="23"/>
          <w:szCs w:val="23"/>
        </w:rPr>
        <w:pict>
          <v:shape id="Рисунок 2" o:spid="_x0000_i1027" type="#_x0000_t75" style="width:207.75pt;height:277.5pt;visibility:visible">
            <v:imagedata r:id="rId7" o:title=""/>
          </v:shape>
        </w:pic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4666CF">
        <w:rPr>
          <w:rFonts w:ascii="Arial" w:hAnsi="Arial" w:cs="Arial"/>
          <w:noProof/>
          <w:color w:val="000000"/>
          <w:sz w:val="23"/>
          <w:szCs w:val="23"/>
        </w:rPr>
        <w:pict>
          <v:shape id="Рисунок 3" o:spid="_x0000_i1028" type="#_x0000_t75" style="width:209.25pt;height:279pt;visibility:visible">
            <v:imagedata r:id="rId8" o:title=""/>
          </v:shape>
        </w:pic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111111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111111"/>
          <w:sz w:val="27"/>
          <w:szCs w:val="27"/>
        </w:rPr>
        <w:t xml:space="preserve">В прихожей деревенского дома расположена коллекция игрушек – машинок , созданных в разные года. </w:t>
      </w:r>
      <w:r>
        <w:rPr>
          <w:color w:val="000000"/>
          <w:sz w:val="27"/>
          <w:szCs w:val="27"/>
        </w:rPr>
        <w:t xml:space="preserve">В доме воссоздана атмосфера старинного дома с самоткаными половиками, деревянными лавками, табуретками, полками. На кухне – русская печка, ухваты, чугуны, кринки, деревянная посуда и ложки.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Далее дети проследовали в избу, где были собраны коллекции разных игрушек.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4666CF">
        <w:rPr>
          <w:noProof/>
          <w:color w:val="000000"/>
          <w:sz w:val="27"/>
          <w:szCs w:val="27"/>
        </w:rPr>
        <w:pict>
          <v:shape id="Рисунок 4" o:spid="_x0000_i1029" type="#_x0000_t75" style="width:200.25pt;height:150pt;visibility:visible">
            <v:imagedata r:id="rId9" o:title=""/>
          </v:shape>
        </w:pict>
      </w:r>
      <w:r>
        <w:rPr>
          <w:color w:val="000000"/>
          <w:sz w:val="27"/>
          <w:szCs w:val="27"/>
        </w:rPr>
        <w:t xml:space="preserve">        </w:t>
      </w:r>
      <w:r w:rsidRPr="004666CF">
        <w:rPr>
          <w:noProof/>
          <w:color w:val="000000"/>
          <w:sz w:val="27"/>
          <w:szCs w:val="27"/>
        </w:rPr>
        <w:pict>
          <v:shape id="Рисунок 5" o:spid="_x0000_i1030" type="#_x0000_t75" style="width:204pt;height:154.5pt;visibility:visible">
            <v:imagedata r:id="rId10" o:title=""/>
          </v:shape>
        </w:pic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Александр Иванович предложил детям поиграть в старинный волчок. Дети с удовольствием приняли его предложение.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4666CF">
        <w:rPr>
          <w:noProof/>
          <w:color w:val="000000"/>
          <w:sz w:val="27"/>
          <w:szCs w:val="27"/>
        </w:rPr>
        <w:pict>
          <v:shape id="Рисунок 6" o:spid="_x0000_i1031" type="#_x0000_t75" style="width:233.25pt;height:174.75pt;visibility:visible">
            <v:imagedata r:id="rId11" o:title=""/>
          </v:shape>
        </w:pict>
      </w:r>
      <w:r>
        <w:rPr>
          <w:color w:val="000000"/>
          <w:sz w:val="27"/>
          <w:szCs w:val="27"/>
        </w:rPr>
        <w:t xml:space="preserve"> </w:t>
      </w:r>
      <w:r w:rsidRPr="004666CF">
        <w:rPr>
          <w:noProof/>
          <w:color w:val="000000"/>
          <w:sz w:val="27"/>
          <w:szCs w:val="27"/>
        </w:rPr>
        <w:pict>
          <v:shape id="Рисунок 7" o:spid="_x0000_i1032" type="#_x0000_t75" style="width:228pt;height:216.75pt;visibility:visible">
            <v:imagedata r:id="rId12" o:title="" cropbottom="17955f"/>
          </v:shape>
        </w:pic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Далее экспозицию продолжили ростовые куклы, созданные Беловым А.И. лично ( русалка, леший, ученый кот) по сказке А.С. Пушкина.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 лукоморья дуб зеленый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Златая цепь на дубе том.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 днем и ночью кот ученый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ходит по цепи кругом….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Там чудеса, там леший бродит,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Русалка на ветвях сидит……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 кровати мирно устроилась семейка кошки с котятами. 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4666CF">
        <w:rPr>
          <w:noProof/>
          <w:color w:val="000000"/>
          <w:sz w:val="27"/>
          <w:szCs w:val="27"/>
        </w:rPr>
        <w:pict>
          <v:shape id="Рисунок 8" o:spid="_x0000_i1033" type="#_x0000_t75" style="width:354pt;height:265.5pt;visibility:visible">
            <v:imagedata r:id="rId13" o:title=""/>
          </v:shape>
        </w:pic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 только Александр Иванович взял в руки гармошку, все дети пошли в пляс.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После экскурсии по экспозиции игрушек наш экскурсовод предложил поиграть с детьми на улице.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4666CF">
        <w:rPr>
          <w:noProof/>
          <w:color w:val="000000"/>
          <w:sz w:val="27"/>
          <w:szCs w:val="27"/>
        </w:rPr>
        <w:pict>
          <v:shape id="Рисунок 9" o:spid="_x0000_i1034" type="#_x0000_t75" style="width:220.5pt;height:167.25pt;visibility:visible">
            <v:imagedata r:id="rId14" o:title=""/>
          </v:shape>
        </w:pict>
      </w:r>
      <w:r>
        <w:rPr>
          <w:color w:val="000000"/>
          <w:sz w:val="27"/>
          <w:szCs w:val="27"/>
        </w:rPr>
        <w:t xml:space="preserve"> </w:t>
      </w:r>
      <w:r w:rsidRPr="004666CF">
        <w:rPr>
          <w:noProof/>
          <w:color w:val="000000"/>
          <w:sz w:val="27"/>
          <w:szCs w:val="27"/>
        </w:rPr>
        <w:pict>
          <v:shape id="Рисунок 11" o:spid="_x0000_i1035" type="#_x0000_t75" style="width:222pt;height:168pt;visibility:visible">
            <v:imagedata r:id="rId15" o:title=""/>
          </v:shape>
        </w:pic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Кроме того, дети качались на качелях и гамаке, специально установленных для маленьких посетителей музея.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4666CF">
        <w:rPr>
          <w:noProof/>
          <w:color w:val="000000"/>
          <w:sz w:val="27"/>
          <w:szCs w:val="27"/>
        </w:rPr>
        <w:pict>
          <v:shape id="Рисунок 12" o:spid="_x0000_i1036" type="#_x0000_t75" style="width:220.5pt;height:163.5pt;visibility:visible">
            <v:imagedata r:id="rId16" o:title=""/>
          </v:shape>
        </w:pict>
      </w:r>
      <w:r>
        <w:rPr>
          <w:color w:val="000000"/>
          <w:sz w:val="27"/>
          <w:szCs w:val="27"/>
        </w:rPr>
        <w:t xml:space="preserve"> </w:t>
      </w:r>
      <w:r w:rsidRPr="004666CF">
        <w:rPr>
          <w:noProof/>
          <w:color w:val="000000"/>
          <w:sz w:val="27"/>
          <w:szCs w:val="27"/>
        </w:rPr>
        <w:pict>
          <v:shape id="Рисунок 13" o:spid="_x0000_i1037" type="#_x0000_t75" style="width:220.5pt;height:165pt;visibility:visible">
            <v:imagedata r:id="rId17" o:title=""/>
          </v:shape>
        </w:pic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F5B78" w:rsidRPr="00E6428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были в восторге от такого времяпровождения, они очень внимательно слушали </w:t>
      </w:r>
      <w:r>
        <w:rPr>
          <w:color w:val="111111"/>
          <w:sz w:val="27"/>
          <w:szCs w:val="27"/>
        </w:rPr>
        <w:t>экскурсовода</w:t>
      </w:r>
      <w:r>
        <w:rPr>
          <w:color w:val="000000"/>
          <w:sz w:val="27"/>
          <w:szCs w:val="27"/>
        </w:rPr>
        <w:t>, бойко и точно отвечали на его вопросы, чем оставили о себе самое приятное впечатление о себе. Много теплых слов было сказано  смотрителю и организатору этой выставки игрушек </w:t>
      </w:r>
      <w:r>
        <w:rPr>
          <w:b/>
          <w:bCs/>
          <w:color w:val="111111"/>
          <w:sz w:val="27"/>
          <w:szCs w:val="27"/>
        </w:rPr>
        <w:t> </w:t>
      </w:r>
      <w:r>
        <w:rPr>
          <w:color w:val="111111"/>
          <w:sz w:val="27"/>
          <w:szCs w:val="27"/>
        </w:rPr>
        <w:t>Белову А.И.</w:t>
      </w:r>
      <w:r>
        <w:rPr>
          <w:color w:val="000000"/>
          <w:sz w:val="27"/>
          <w:szCs w:val="27"/>
        </w:rPr>
        <w:t xml:space="preserve"> поблагодарили за огромный вклад в формирование у </w:t>
      </w:r>
      <w:r>
        <w:rPr>
          <w:color w:val="111111"/>
          <w:sz w:val="27"/>
          <w:szCs w:val="27"/>
        </w:rPr>
        <w:t>дошкольников</w:t>
      </w:r>
      <w:r>
        <w:rPr>
          <w:color w:val="000000"/>
          <w:sz w:val="27"/>
          <w:szCs w:val="27"/>
        </w:rPr>
        <w:t> интереса к истории родного села, России, к ее традициям.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были очень довольны </w:t>
      </w:r>
      <w:r>
        <w:rPr>
          <w:color w:val="111111"/>
          <w:sz w:val="27"/>
          <w:szCs w:val="27"/>
        </w:rPr>
        <w:t>экскурсией</w:t>
      </w:r>
      <w:r>
        <w:rPr>
          <w:b/>
          <w:bCs/>
          <w:color w:val="000000"/>
          <w:sz w:val="27"/>
          <w:szCs w:val="27"/>
        </w:rPr>
        <w:t>.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 w:rsidRPr="004666CF">
        <w:rPr>
          <w:rFonts w:ascii="Arial" w:hAnsi="Arial" w:cs="Arial"/>
          <w:noProof/>
          <w:color w:val="000000"/>
          <w:sz w:val="23"/>
          <w:szCs w:val="23"/>
        </w:rPr>
        <w:pict>
          <v:shape id="Рисунок 14" o:spid="_x0000_i1038" type="#_x0000_t75" style="width:217.5pt;height:162.75pt;visibility:visible">
            <v:imagedata r:id="rId18" o:title=""/>
          </v:shape>
        </w:pic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4666CF">
        <w:rPr>
          <w:rFonts w:ascii="Arial" w:hAnsi="Arial" w:cs="Arial"/>
          <w:noProof/>
          <w:color w:val="000000"/>
          <w:sz w:val="23"/>
          <w:szCs w:val="23"/>
        </w:rPr>
        <w:pict>
          <v:shape id="Рисунок 15" o:spid="_x0000_i1039" type="#_x0000_t75" style="width:219pt;height:162.75pt;visibility:visible">
            <v:imagedata r:id="rId19" o:title=""/>
          </v:shape>
        </w:pic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00"/>
          <w:sz w:val="27"/>
          <w:szCs w:val="27"/>
        </w:rPr>
        <w:t>Рефлексия: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Где мы сегодня побывали?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По какому адресу находится музей Игрушек?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Вам понравилось данное путешествие?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Какой момент запомнился больше?</w:t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</w:p>
    <w:p w:rsidR="008F5B78" w:rsidRDefault="008F5B78" w:rsidP="00A56CD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8F5B78" w:rsidRDefault="008F5B78"/>
    <w:sectPr w:rsidR="008F5B78" w:rsidSect="005D2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75F63"/>
    <w:multiLevelType w:val="multilevel"/>
    <w:tmpl w:val="6416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975F8C"/>
    <w:multiLevelType w:val="multilevel"/>
    <w:tmpl w:val="D8B0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CD6"/>
    <w:rsid w:val="001B7A7C"/>
    <w:rsid w:val="004666CF"/>
    <w:rsid w:val="005A6900"/>
    <w:rsid w:val="005D225A"/>
    <w:rsid w:val="007A09DB"/>
    <w:rsid w:val="008A21AF"/>
    <w:rsid w:val="008F5B78"/>
    <w:rsid w:val="00A56CD6"/>
    <w:rsid w:val="00A60B81"/>
    <w:rsid w:val="00A66383"/>
    <w:rsid w:val="00AA415B"/>
    <w:rsid w:val="00AB53EF"/>
    <w:rsid w:val="00B45755"/>
    <w:rsid w:val="00E22360"/>
    <w:rsid w:val="00E64288"/>
    <w:rsid w:val="00F6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25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56C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5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6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89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</TotalTime>
  <Pages>6</Pages>
  <Words>511</Words>
  <Characters>2915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2001-01-17T20:56:00Z</cp:lastPrinted>
  <dcterms:created xsi:type="dcterms:W3CDTF">2020-11-19T13:16:00Z</dcterms:created>
  <dcterms:modified xsi:type="dcterms:W3CDTF">2001-01-17T20:56:00Z</dcterms:modified>
</cp:coreProperties>
</file>